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CC" w:rsidRDefault="00A470CC">
      <w:pPr>
        <w:spacing w:after="0"/>
        <w:jc w:val="right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Exam December 2011</w:t>
      </w:r>
    </w:p>
    <w:p w:rsidR="00A470CC" w:rsidRDefault="00A470CC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“PRINCETON ADVANTAGE” </w:t>
      </w:r>
    </w:p>
    <w:p w:rsidR="00A470CC" w:rsidRDefault="00A470CC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FESTIVAL OF THE ARTS 2011-2012</w:t>
      </w:r>
    </w:p>
    <w:p w:rsidR="00A470CC" w:rsidRDefault="00A470C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alt="http://www.bigpacific.com/global/images/whattodo/artsfestival07logo.jpg" style="position:absolute;margin-left:225pt;margin-top:20.45pt;width:299.35pt;height:272.85pt;z-index:251643904;visibility:visible">
            <v:imagedata r:id="rId4" o:title=""/>
          </v:shape>
        </w:pict>
      </w:r>
      <w:r>
        <w:t xml:space="preserve"> </w:t>
      </w:r>
    </w:p>
    <w:p w:rsidR="00A470CC" w:rsidRDefault="00A470CC">
      <w:r>
        <w:rPr>
          <w:noProof/>
        </w:rPr>
        <w:pict>
          <v:shape id="_x0000_s1027" type="#_x0000_t75" alt="" style="position:absolute;margin-left:135pt;margin-top:200.65pt;width:175.7pt;height:272.3pt;z-index:251645952">
            <v:imagedata r:id="rId5" o:title=""/>
          </v:shape>
        </w:pict>
      </w:r>
      <w:r>
        <w:rPr>
          <w:noProof/>
        </w:rPr>
        <w:pict>
          <v:shape id="Picture 1" o:spid="_x0000_s1028" type="#_x0000_t75" alt="http://www.arenadesign.com/img/portfolio/art-festival-logo.jpg" style="position:absolute;margin-left:-63pt;margin-top:355pt;width:231.15pt;height:246.3pt;z-index:251642880;visibility:visible">
            <v:imagedata r:id="rId6" o:title=""/>
          </v:shape>
        </w:pict>
      </w:r>
      <w:r>
        <w:rPr>
          <w:noProof/>
        </w:rPr>
        <w:pict>
          <v:shape id="Picture 4" o:spid="_x0000_s1029" type="#_x0000_t75" alt="http://www.thefameschool.co.uk/wp-content/uploads/2010/10/PAF-logo.jpg" style="position:absolute;margin-left:0;margin-top:31pt;width:147.8pt;height:250.1pt;z-index:251644928;visibility:visible">
            <v:imagedata r:id="rId7" o:title=""/>
          </v:shape>
        </w:pict>
      </w:r>
      <w:r>
        <w:rPr>
          <w:noProof/>
        </w:rPr>
        <w:pict>
          <v:shape id="Picture 2" o:spid="_x0000_s1030" type="#_x0000_t75" alt="http://fairoakspark.org/wp-content/uploads/kidsartlogo1-300x235.jpg" style="position:absolute;margin-left:297pt;margin-top:400pt;width:223.6pt;height:178.1pt;z-index:251641856;visibility:visible">
            <v:imagedata r:id="rId8" o:title=""/>
          </v:shape>
        </w:pict>
      </w:r>
      <w:r>
        <w:br w:type="page"/>
      </w:r>
    </w:p>
    <w:p w:rsidR="00A470CC" w:rsidRDefault="00A470C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Exam Project: (100 pts)</w:t>
      </w:r>
    </w:p>
    <w:p w:rsidR="00A470CC" w:rsidRDefault="00A470CC">
      <w:r>
        <w:t xml:space="preserve">1. You must create a </w:t>
      </w:r>
      <w:r>
        <w:rPr>
          <w:b/>
          <w:bCs/>
          <w:u w:val="single"/>
        </w:rPr>
        <w:t>BLACK AND WHITE</w:t>
      </w:r>
      <w:r>
        <w:t xml:space="preserve"> logo for Princeton City School’s “Festival of the Arts” in the style of a </w:t>
      </w:r>
      <w:r>
        <w:rPr>
          <w:b/>
          <w:bCs/>
          <w:u w:val="single"/>
        </w:rPr>
        <w:t>MANDALA</w:t>
      </w:r>
      <w:r>
        <w:t>. (2o pts)</w:t>
      </w:r>
    </w:p>
    <w:p w:rsidR="00A470CC" w:rsidRDefault="00A470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2. You must include the text: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PRINCETON ADVANTAGE </w:t>
      </w:r>
    </w:p>
    <w:p w:rsidR="00A470CC" w:rsidRDefault="00A470CC">
      <w:pPr>
        <w:spacing w:after="0"/>
        <w:ind w:left="2160"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FESTIVAL OF THE ARTS 2011-2012 (10pts)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The text in #2 MUST BE the </w:t>
      </w:r>
      <w:r>
        <w:rPr>
          <w:b/>
          <w:bCs/>
          <w:sz w:val="24"/>
          <w:szCs w:val="24"/>
          <w:u w:val="single"/>
        </w:rPr>
        <w:t>FOCAL POINT. (10pts)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You must include at least </w:t>
      </w:r>
      <w:r>
        <w:rPr>
          <w:b/>
          <w:bCs/>
          <w:sz w:val="24"/>
          <w:szCs w:val="24"/>
          <w:u w:val="single"/>
        </w:rPr>
        <w:t>1 symbol</w:t>
      </w:r>
      <w:r>
        <w:rPr>
          <w:sz w:val="24"/>
          <w:szCs w:val="24"/>
        </w:rPr>
        <w:t xml:space="preserve"> to represent each of the categories of Visual Art, Music, Theater, and Technology. (20 pts)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You must </w:t>
      </w:r>
      <w:r>
        <w:rPr>
          <w:b/>
          <w:bCs/>
          <w:sz w:val="24"/>
          <w:szCs w:val="24"/>
          <w:u w:val="single"/>
        </w:rPr>
        <w:t>show an example of 15 of the art terms</w:t>
      </w:r>
      <w:r>
        <w:rPr>
          <w:sz w:val="24"/>
          <w:szCs w:val="24"/>
        </w:rPr>
        <w:t xml:space="preserve"> from your vocabulary sheet. (30 pts)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sz w:val="24"/>
          <w:szCs w:val="24"/>
        </w:rPr>
        <w:t>6. Your final design must be 8”x8”. (10 pts)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b/>
          <w:bCs/>
          <w:sz w:val="40"/>
          <w:szCs w:val="40"/>
          <w:u w:val="single"/>
        </w:rPr>
      </w:pPr>
      <w:r>
        <w:rPr>
          <w:sz w:val="24"/>
          <w:szCs w:val="24"/>
        </w:rPr>
        <w:t xml:space="preserve">*** Your BLACK AND WHITE design is due by </w:t>
      </w:r>
      <w:r>
        <w:rPr>
          <w:b/>
          <w:bCs/>
          <w:sz w:val="40"/>
          <w:szCs w:val="40"/>
          <w:u w:val="single"/>
        </w:rPr>
        <w:t>MONDAY, December 12</w:t>
      </w:r>
      <w:r>
        <w:rPr>
          <w:b/>
          <w:bCs/>
          <w:sz w:val="40"/>
          <w:szCs w:val="40"/>
          <w:u w:val="single"/>
          <w:vertAlign w:val="superscript"/>
        </w:rPr>
        <w:t>th</w:t>
      </w:r>
      <w:r>
        <w:rPr>
          <w:b/>
          <w:bCs/>
          <w:sz w:val="40"/>
          <w:szCs w:val="40"/>
          <w:u w:val="single"/>
        </w:rPr>
        <w:t xml:space="preserve">. </w:t>
      </w:r>
    </w:p>
    <w:p w:rsidR="00A470CC" w:rsidRDefault="00A470CC">
      <w:pPr>
        <w:spacing w:after="0"/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You will receive 50% of your earned grade if your work is late.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sz w:val="24"/>
          <w:szCs w:val="24"/>
        </w:rPr>
        <w:t>*** On your exam day, you will need to COLOR your design and write a reflective essay about your artwork. (20 pts)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noProof/>
        </w:rPr>
        <w:pict>
          <v:shape id="_x0000_s1031" type="#_x0000_t75" alt="" style="position:absolute;margin-left:-21pt;margin-top:10.1pt;width:281.3pt;height:222.9pt;z-index:251648000">
            <v:imagedata r:id="rId9" o:title=""/>
          </v:shape>
        </w:pic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noProof/>
        </w:rPr>
        <w:pict>
          <v:shape id="_x0000_s1032" type="#_x0000_t75" style="position:absolute;margin-left:272pt;margin-top:.3pt;width:226pt;height:214pt;z-index:251661312">
            <v:imagedata r:id="rId10" o:title=""/>
          </v:shape>
        </w:pict>
      </w:r>
    </w:p>
    <w:p w:rsidR="00A470CC" w:rsidRDefault="00A470CC"/>
    <w:p w:rsidR="00A470CC" w:rsidRDefault="00A470CC"/>
    <w:p w:rsidR="00A470CC" w:rsidRDefault="00A470CC"/>
    <w:p w:rsidR="00A470CC" w:rsidRDefault="00A470CC">
      <w:pPr>
        <w:rPr>
          <w:rFonts w:ascii="Arial" w:hAnsi="Arial" w:cs="Arial"/>
          <w:color w:val="333333"/>
          <w:shd w:val="clear" w:color="auto" w:fill="F5F5F5"/>
        </w:rPr>
      </w:pPr>
      <w:r>
        <w:br w:type="page"/>
      </w:r>
      <w:r>
        <w:rPr>
          <w:rFonts w:ascii="Arial" w:hAnsi="Arial" w:cs="Arial"/>
          <w:color w:val="333333"/>
          <w:shd w:val="clear" w:color="auto" w:fill="F5F5F5"/>
        </w:rPr>
        <w:t>thi: (100 points)</w:t>
      </w:r>
    </w:p>
    <w:p w:rsidR="00A470CC" w:rsidRDefault="00A470CC">
      <w:pPr>
        <w:rPr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1.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Bạn phải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tạo ra một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logo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đen trắng cho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"</w:t>
      </w:r>
      <w:r>
        <w:rPr>
          <w:rFonts w:ascii="Arial" w:hAnsi="Arial" w:cs="Arial"/>
          <w:color w:val="333333"/>
          <w:shd w:val="clear" w:color="auto" w:fill="F5F5F5"/>
        </w:rPr>
        <w:t>Liên hoan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Nghệ thuật</w:t>
      </w:r>
      <w:r>
        <w:rPr>
          <w:rFonts w:ascii="Arial" w:hAnsi="Arial" w:cs="Arial"/>
          <w:color w:val="333333"/>
          <w:shd w:val="clear" w:color="auto" w:fill="F5F5F5"/>
        </w:rPr>
        <w:t>"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Princeton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trườngthành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phố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trong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phong cách của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một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mạn đà la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2.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Bạn phải bao gồm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các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văn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bản</w:t>
      </w:r>
      <w:r>
        <w:rPr>
          <w:rFonts w:ascii="Arial" w:hAnsi="Arial" w:cs="Arial"/>
          <w:color w:val="333333"/>
          <w:shd w:val="clear" w:color="auto" w:fill="F5F5F5"/>
        </w:rPr>
        <w:t>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Princeton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ADVANTAGE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 xml:space="preserve">                                                        FESTIVAL OF THE ARTS 2011- 2012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3.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Các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văn bản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trong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2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PHẢI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POINT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FOCAL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tn"/>
          <w:rFonts w:ascii="Arial" w:hAnsi="Arial" w:cs="Arial"/>
          <w:color w:val="333333"/>
          <w:shd w:val="clear" w:color="auto" w:fill="F5F5F5"/>
        </w:rPr>
        <w:t>(</w:t>
      </w:r>
      <w:r>
        <w:rPr>
          <w:rFonts w:ascii="Arial" w:hAnsi="Arial" w:cs="Arial"/>
          <w:color w:val="333333"/>
          <w:shd w:val="clear" w:color="auto" w:fill="F5F5F5"/>
        </w:rPr>
        <w:t>10pts)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4.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Bạn phải bao gồm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ít nhất là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biểu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tượng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đại diện cho mỗi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các hạng mụcNghệ thuật thị giác</w:t>
      </w:r>
      <w:r>
        <w:rPr>
          <w:rFonts w:ascii="Arial" w:hAnsi="Arial" w:cs="Arial"/>
          <w:color w:val="333333"/>
          <w:shd w:val="clear" w:color="auto" w:fill="F5F5F5"/>
        </w:rPr>
        <w:t>, Âm nhạc,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Sân khấu,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và Công nghệ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r>
        <w:rPr>
          <w:rFonts w:ascii="Arial" w:hAnsi="Arial" w:cs="Arial"/>
          <w:color w:val="333333"/>
          <w:shd w:val="clear" w:color="auto" w:fill="F5F5F5"/>
        </w:rPr>
        <w:t>20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điểm</w:t>
      </w:r>
      <w:r>
        <w:rPr>
          <w:rFonts w:ascii="Arial" w:hAnsi="Arial" w:cs="Arial"/>
          <w:color w:val="333333"/>
          <w:shd w:val="clear" w:color="auto" w:fill="F5F5F5"/>
        </w:rPr>
        <w:t>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5.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Bạn phải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hiển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thị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một ví dụ về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15 của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các từ ngữ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nghệ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thuật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từ tấm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từ vựng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củabạn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r>
        <w:rPr>
          <w:rFonts w:ascii="Arial" w:hAnsi="Arial" w:cs="Arial"/>
          <w:color w:val="333333"/>
          <w:shd w:val="clear" w:color="auto" w:fill="F5F5F5"/>
        </w:rPr>
        <w:t>30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điểm</w:t>
      </w:r>
      <w:r>
        <w:rPr>
          <w:rFonts w:ascii="Arial" w:hAnsi="Arial" w:cs="Arial"/>
          <w:color w:val="333333"/>
          <w:shd w:val="clear" w:color="auto" w:fill="F5F5F5"/>
        </w:rPr>
        <w:t>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6.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Thiết kế cuối cùng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của bạn phải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được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8 "</w:t>
      </w:r>
      <w:r>
        <w:rPr>
          <w:rFonts w:ascii="Arial" w:hAnsi="Arial" w:cs="Arial"/>
          <w:color w:val="333333"/>
          <w:shd w:val="clear" w:color="auto" w:fill="F5F5F5"/>
        </w:rPr>
        <w:t>8x".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r>
        <w:rPr>
          <w:rFonts w:ascii="Arial" w:hAnsi="Arial" w:cs="Arial"/>
          <w:color w:val="333333"/>
          <w:shd w:val="clear" w:color="auto" w:fill="F5F5F5"/>
        </w:rPr>
        <w:t>10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điểm</w:t>
      </w:r>
      <w:r>
        <w:rPr>
          <w:rFonts w:ascii="Arial" w:hAnsi="Arial" w:cs="Arial"/>
          <w:color w:val="333333"/>
          <w:shd w:val="clear" w:color="auto" w:fill="F5F5F5"/>
        </w:rPr>
        <w:t>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***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Thiết kế của bạn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đen và trắng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là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Thứ Hai 12 Tháng 12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Bạn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sẽ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nhận được 50</w:t>
      </w:r>
      <w:r>
        <w:rPr>
          <w:rFonts w:ascii="Arial" w:hAnsi="Arial" w:cs="Arial"/>
          <w:color w:val="333333"/>
          <w:shd w:val="clear" w:color="auto" w:fill="F5F5F5"/>
        </w:rPr>
        <w:t>%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loại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kiếm được của bạn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nếu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công việc của bạn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là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muộn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***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Vào ngày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thi</w:t>
      </w:r>
      <w:r>
        <w:rPr>
          <w:rFonts w:ascii="Arial" w:hAnsi="Arial" w:cs="Arial"/>
          <w:color w:val="333333"/>
          <w:shd w:val="clear" w:color="auto" w:fill="F5F5F5"/>
        </w:rPr>
        <w:t>, bạn sẽ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cần phải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COLOR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thiết kế của bạn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và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viết một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bài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luậnphản ánh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về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tác phẩm nghệ thuật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của bạn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r>
        <w:rPr>
          <w:rFonts w:ascii="Arial" w:hAnsi="Arial" w:cs="Arial"/>
          <w:color w:val="333333"/>
          <w:shd w:val="clear" w:color="auto" w:fill="F5F5F5"/>
        </w:rPr>
        <w:t>20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điểm</w:t>
      </w:r>
      <w:r>
        <w:rPr>
          <w:rFonts w:ascii="Arial" w:hAnsi="Arial" w:cs="Arial"/>
          <w:color w:val="333333"/>
          <w:shd w:val="clear" w:color="auto" w:fill="F5F5F5"/>
        </w:rPr>
        <w:t>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noProof/>
        </w:rPr>
        <w:pict>
          <v:shape id="_x0000_s1033" type="#_x0000_t75" style="position:absolute;margin-left:291.15pt;margin-top:5pt;width:226pt;height:214pt;z-index:251662336">
            <v:imagedata r:id="rId10" o:title=""/>
          </v:shape>
        </w:pic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rPr>
          <w:rFonts w:ascii="Arial" w:hAnsi="Arial" w:cs="Arial"/>
          <w:color w:val="333333"/>
          <w:shd w:val="clear" w:color="auto" w:fill="F5F5F5"/>
        </w:rPr>
      </w:pPr>
      <w:r>
        <w:rPr>
          <w:noProof/>
        </w:rPr>
        <w:pict>
          <v:shape id="_x0000_s1034" type="#_x0000_t75" alt="" style="position:absolute;margin-left:3.15pt;margin-top:43.75pt;width:4in;height:228.2pt;z-index:251649024">
            <v:imagedata r:id="rId9" o:title=""/>
          </v:shape>
        </w:pict>
      </w:r>
      <w:r>
        <w:br w:type="page"/>
      </w:r>
      <w:r>
        <w:rPr>
          <w:rStyle w:val="hps"/>
          <w:rFonts w:ascii="Arial" w:hAnsi="Arial" w:cs="Arial"/>
          <w:color w:val="333333"/>
          <w:shd w:val="clear" w:color="auto" w:fill="F5F5F5"/>
        </w:rPr>
        <w:t>Examen: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1.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Debe crear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un logotipo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BLANCO Y NEGRO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Princeton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Escolar de la Ciudad"Festival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 las Artes</w:t>
      </w:r>
      <w:r>
        <w:rPr>
          <w:rFonts w:ascii="Arial" w:hAnsi="Arial" w:cs="Arial"/>
          <w:color w:val="333333"/>
          <w:shd w:val="clear" w:color="auto" w:fill="F5F5F5"/>
        </w:rPr>
        <w:t>"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en el estilo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 un mandala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2.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Usted debe incluir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el texto</w:t>
      </w:r>
      <w:r>
        <w:rPr>
          <w:rFonts w:ascii="Arial" w:hAnsi="Arial" w:cs="Arial"/>
          <w:color w:val="333333"/>
          <w:shd w:val="clear" w:color="auto" w:fill="F5F5F5"/>
        </w:rPr>
        <w:t xml:space="preserve">: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PRINCETON ADVANTAGE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                                               FESTIVAL OF THE ARTS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2011-2012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3.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El texto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en el #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2 debe ser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el punto focal.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r>
        <w:rPr>
          <w:rFonts w:ascii="Arial" w:hAnsi="Arial" w:cs="Arial"/>
          <w:color w:val="333333"/>
          <w:shd w:val="clear" w:color="auto" w:fill="F5F5F5"/>
        </w:rPr>
        <w:t>10 puntos)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4.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Debe incluir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al menos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un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símbolo para representar a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cada una de las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categoríasde Artes Visuales</w:t>
      </w:r>
      <w:r>
        <w:rPr>
          <w:rFonts w:ascii="Arial" w:hAnsi="Arial" w:cs="Arial"/>
          <w:color w:val="333333"/>
          <w:shd w:val="clear" w:color="auto" w:fill="F5F5F5"/>
        </w:rPr>
        <w:t>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Música, Teatro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y Tecnología.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(20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pts)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5.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Usted debe mostrar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un ejemplo</w:t>
      </w:r>
      <w:r>
        <w:rPr>
          <w:rFonts w:ascii="Arial" w:hAnsi="Arial" w:cs="Arial"/>
          <w:color w:val="333333"/>
          <w:shd w:val="clear" w:color="auto" w:fill="F5F5F5"/>
        </w:rPr>
        <w:t>, de 15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 los términos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 arte de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la hoja devocabulario.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(30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pts)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6.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Su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diseño final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debe ser de 8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"x 8"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(10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pts)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***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El diseño de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BLANCO Y NEGRO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se debe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el lunes,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12 de diciembre.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Usted recibirá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el 50% de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la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calificación obtenida</w:t>
      </w:r>
      <w:r>
        <w:rPr>
          <w:rFonts w:ascii="Arial" w:hAnsi="Arial" w:cs="Arial"/>
          <w:color w:val="333333"/>
          <w:shd w:val="clear" w:color="auto" w:fill="F5F5F5"/>
        </w:rPr>
        <w:t>, si su trabajo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tarde.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***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El día de su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examen, se le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dar color a sus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diseñar y escribir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un ensayo reflexivosobre su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obra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(20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pts)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noProof/>
        </w:rPr>
        <w:pict>
          <v:shape id="_x0000_s1035" type="#_x0000_t75" style="position:absolute;margin-left:292pt;margin-top:9.85pt;width:226pt;height:214pt;z-index:251663360">
            <v:imagedata r:id="rId10" o:title=""/>
          </v:shape>
        </w:pic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rPr>
          <w:rFonts w:ascii="Arial" w:hAnsi="Arial" w:cs="Arial"/>
          <w:color w:val="333333"/>
          <w:shd w:val="clear" w:color="auto" w:fill="F5F5F5"/>
        </w:rPr>
      </w:pPr>
      <w:r>
        <w:rPr>
          <w:noProof/>
        </w:rPr>
        <w:pict>
          <v:shape id="_x0000_s1036" type="#_x0000_t75" alt="" style="position:absolute;margin-left:3.15pt;margin-top:60.3pt;width:267.1pt;height:211.65pt;z-index:251650048">
            <v:imagedata r:id="rId9" o:title=""/>
          </v:shape>
        </w:pict>
      </w:r>
      <w:r>
        <w:br w:type="page"/>
      </w:r>
      <w:r>
        <w:rPr>
          <w:rStyle w:val="hps"/>
          <w:rFonts w:ascii="Arial" w:hAnsi="Arial" w:cs="Arial"/>
          <w:color w:val="333333"/>
          <w:shd w:val="clear" w:color="auto" w:fill="F5F5F5"/>
        </w:rPr>
        <w:t>Examen: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1.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Vous devez créer un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logo noir et blanc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pour Princeton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Ville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École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"</w:t>
      </w:r>
      <w:r>
        <w:rPr>
          <w:rFonts w:ascii="Arial" w:hAnsi="Arial" w:cs="Arial"/>
          <w:color w:val="333333"/>
          <w:shd w:val="clear" w:color="auto" w:fill="F5F5F5"/>
        </w:rPr>
        <w:t>Festival des arts"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dans le style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d'un mandala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2.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Vous devez inclure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le texte</w:t>
      </w:r>
      <w:r>
        <w:rPr>
          <w:rFonts w:ascii="Arial" w:hAnsi="Arial" w:cs="Arial"/>
          <w:color w:val="333333"/>
          <w:shd w:val="clear" w:color="auto" w:fill="F5F5F5"/>
        </w:rPr>
        <w:t>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AVANTAGE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PRINCETON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                                                FESTIVAL OF THE ARTS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2011-2012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3.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Le texte dans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# 2 doit être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le point focal.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r>
        <w:rPr>
          <w:rFonts w:ascii="Arial" w:hAnsi="Arial" w:cs="Arial"/>
          <w:color w:val="333333"/>
          <w:shd w:val="clear" w:color="auto" w:fill="F5F5F5"/>
        </w:rPr>
        <w:t>10pts)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4.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Vous devez inclure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au moins 1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symbole pour représenter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chacune des catégories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d'</w:t>
      </w:r>
      <w:r>
        <w:rPr>
          <w:rFonts w:ascii="Arial" w:hAnsi="Arial" w:cs="Arial"/>
          <w:color w:val="333333"/>
          <w:shd w:val="clear" w:color="auto" w:fill="F5F5F5"/>
        </w:rPr>
        <w:t>arts visuels,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musique, théâtre,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et de la technologie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(20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pts)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5.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Vous devez montrer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un exemple de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15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des termes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d'art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à partir de votre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feuille de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vocabulaire.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(30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pts)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6.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Votre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conception finale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doit être de 8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"x8"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(10 pts)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*** Votre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design noir et blanc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est dû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LE LUNDI,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Décembre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12.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Vous recevrez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50% de votre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note obtenue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si votre travail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est en retard.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***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Le jour de votre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examen, vous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aurez besoin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pour colorer votre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conception etrédiger un texte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de réflexion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au sujet de votre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œuvre d'art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(20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pts)</w: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  <w:r>
        <w:rPr>
          <w:noProof/>
        </w:rPr>
        <w:pict>
          <v:shape id="_x0000_s1037" type="#_x0000_t75" style="position:absolute;margin-left:316.95pt;margin-top:3.7pt;width:208.05pt;height:197pt;z-index:251664384">
            <v:imagedata r:id="rId10" o:title=""/>
          </v:shape>
        </w:pict>
      </w: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pPr>
        <w:spacing w:after="0"/>
        <w:rPr>
          <w:sz w:val="24"/>
          <w:szCs w:val="24"/>
        </w:rPr>
      </w:pPr>
    </w:p>
    <w:p w:rsidR="00A470CC" w:rsidRDefault="00A470CC">
      <w:bookmarkStart w:id="0" w:name="_GoBack"/>
      <w:bookmarkEnd w:id="0"/>
      <w:r>
        <w:rPr>
          <w:noProof/>
        </w:rPr>
        <w:pict>
          <v:shape id="_x0000_s1038" type="#_x0000_t75" alt="" style="position:absolute;margin-left:3.15pt;margin-top:23.3pt;width:313.8pt;height:248.65pt;z-index:251651072">
            <v:imagedata r:id="rId9" o:title=""/>
          </v:shape>
        </w:pict>
      </w:r>
      <w:r>
        <w:br w:type="page"/>
        <w:t>WORDLE text</w:t>
      </w:r>
    </w:p>
    <w:p w:rsidR="00A470CC" w:rsidRDefault="00A470CC"/>
    <w:p w:rsidR="00A470CC" w:rsidRDefault="00A470CC">
      <w:r>
        <w:t xml:space="preserve"> PRINCETON PRINCETON PRINCETON PRINCETON PRINCETON PRINCETON PRINCETON PRINCETON </w:t>
      </w:r>
    </w:p>
    <w:p w:rsidR="00A470CC" w:rsidRDefault="00A470CC">
      <w:r>
        <w:t>ADVANTAGE ADVANTAGE ADVANTAGE ADVANTAGE ADVANTAGE ADVANTAGE ADVANTAGE ADVANTAGE</w:t>
      </w:r>
    </w:p>
    <w:p w:rsidR="00A470CC" w:rsidRDefault="00A470CC">
      <w:r>
        <w:t xml:space="preserve">PRINCETON PRINCETON PRINCETON PRINCETON PRINCETON PRINCETON PRINCETON PRINCETON PRINCETON PRINCETON PRINCETON PRINCETON PRINCETON PRINCETON PRINCETON PRINCETON </w:t>
      </w:r>
    </w:p>
    <w:p w:rsidR="00A470CC" w:rsidRDefault="00A470CC">
      <w:r>
        <w:t xml:space="preserve">ADVANTAGE ADVANTAGE ADVANTAGE ADVANTAGE ADVANTAGE ADVANTAGE ADVANTAGE ADVANTAGE ADVANTAGE ADVANTAGE ADVANTAGE ADVANTAGE ADVANTAGE ADVANTAGE ADVANTAGE ADVANTAGE </w:t>
      </w:r>
    </w:p>
    <w:p w:rsidR="00A470CC" w:rsidRDefault="00A470CC">
      <w:r>
        <w:t xml:space="preserve">ART ART ART ART ART ART ART ART ART ART ART </w:t>
      </w:r>
    </w:p>
    <w:p w:rsidR="00A470CC" w:rsidRDefault="00A470CC">
      <w:r>
        <w:t xml:space="preserve">MUSIC MUSIC MUSIC MUSIC MUSIC MUSIC MUSIC MUSIC MUSIC MUSIC </w:t>
      </w:r>
    </w:p>
    <w:p w:rsidR="00A470CC" w:rsidRDefault="00A470CC">
      <w:r>
        <w:t xml:space="preserve">DRAMA DRAMA DRAMA DRAMA DRAMA DRAMA DRAMA DRAMA DRAMA DRAMA </w:t>
      </w:r>
    </w:p>
    <w:p w:rsidR="00A470CC" w:rsidRDefault="00A470CC">
      <w:r>
        <w:t xml:space="preserve">TECHNOLOGY TECHNOLOGY TECHNOLOGY TECHNOLOGY TECHNOLOGY TECHNOLOGY TECHNOLOGY TECHNOLOGY TECHNOLOGY TECHNOLOGY </w:t>
      </w:r>
    </w:p>
    <w:p w:rsidR="00A470CC" w:rsidRDefault="00A470CC">
      <w:r>
        <w:t xml:space="preserve">art art art art art </w:t>
      </w:r>
    </w:p>
    <w:p w:rsidR="00A470CC" w:rsidRDefault="00A470CC">
      <w:r>
        <w:t xml:space="preserve">music music music music music </w:t>
      </w:r>
    </w:p>
    <w:p w:rsidR="00A470CC" w:rsidRDefault="00A470CC">
      <w:r>
        <w:t xml:space="preserve">drama drama drama drama drama </w:t>
      </w:r>
    </w:p>
    <w:p w:rsidR="00A470CC" w:rsidRDefault="00A470CC">
      <w:r>
        <w:t xml:space="preserve">technology technology technology technology technology </w:t>
      </w:r>
    </w:p>
    <w:p w:rsidR="00A470CC" w:rsidRDefault="00A470CC">
      <w:r>
        <w:t>aRt aRt aRt</w:t>
      </w:r>
    </w:p>
    <w:p w:rsidR="00A470CC" w:rsidRDefault="00A470CC">
      <w:r>
        <w:rPr>
          <w:noProof/>
        </w:rPr>
        <w:pict>
          <v:shape id="_x0000_s1039" type="#_x0000_t75" style="position:absolute;margin-left:198pt;margin-top:9.15pt;width:287.5pt;height:185.2pt;z-index:251646976;mso-wrap-edited:f">
            <v:imagedata r:id="rId11" o:title=""/>
          </v:shape>
        </w:pict>
      </w:r>
      <w:r>
        <w:t>ArT ArT ArT</w:t>
      </w:r>
    </w:p>
    <w:p w:rsidR="00A470CC" w:rsidRDefault="00A470CC">
      <w:r>
        <w:t>MuSiC MuSiC MuSiC</w:t>
      </w:r>
    </w:p>
    <w:p w:rsidR="00A470CC" w:rsidRDefault="00A470CC">
      <w:r>
        <w:t>mUsIc mUsIc mUsIc</w:t>
      </w:r>
    </w:p>
    <w:p w:rsidR="00A470CC" w:rsidRDefault="00A470CC">
      <w:r>
        <w:t>DrAmA DrAmA DrAmA</w:t>
      </w:r>
      <w:r>
        <w:rPr>
          <w:noProof/>
        </w:rPr>
        <w:t xml:space="preserve"> </w:t>
      </w:r>
    </w:p>
    <w:p w:rsidR="00A470CC" w:rsidRDefault="00A470CC">
      <w:r>
        <w:t>dRaMa dRaMa dRaMa</w:t>
      </w:r>
    </w:p>
    <w:p w:rsidR="00A470CC" w:rsidRDefault="00A470CC">
      <w:r>
        <w:t>TeChNoLoGy TeChNoLoGy TeChNoLoGy</w:t>
      </w:r>
    </w:p>
    <w:p w:rsidR="00A470CC" w:rsidRDefault="00A470CC">
      <w:r>
        <w:t>tEcHnOlOgY  tEcHnOlOgY  tEcHnOlOgY</w:t>
      </w:r>
    </w:p>
    <w:p w:rsidR="00A470CC" w:rsidRDefault="00A470CC">
      <w:r>
        <w:br w:type="page"/>
      </w:r>
      <w:r>
        <w:rPr>
          <w:noProof/>
        </w:rPr>
        <w:pict>
          <v:shape id="_x0000_s1040" type="#_x0000_t75" alt="" style="position:absolute;margin-left:252pt;margin-top:333pt;width:101pt;height:124pt;z-index:251670528">
            <v:imagedata r:id="rId12" r:href="rId13"/>
          </v:shape>
        </w:pict>
      </w:r>
      <w:r>
        <w:rPr>
          <w:noProof/>
        </w:rPr>
        <w:pict>
          <v:shape id="_x0000_s1041" type="#_x0000_t75" alt="" style="position:absolute;margin-left:189pt;margin-top:486pt;width:178.1pt;height:136.4pt;z-index:251628544">
            <v:imagedata r:id="rId14" o:title=""/>
          </v:shape>
        </w:pict>
      </w:r>
      <w:r>
        <w:rPr>
          <w:noProof/>
        </w:rPr>
        <w:pict>
          <v:shape id="_x0000_s1042" type="#_x0000_t75" alt="" style="position:absolute;margin-left:9pt;margin-top:423pt;width:147pt;height:96.8pt;z-index:251660288">
            <v:imagedata r:id="rId15" o:title=""/>
          </v:shape>
        </w:pict>
      </w:r>
      <w:r>
        <w:rPr>
          <w:noProof/>
        </w:rPr>
        <w:pict>
          <v:shape id="_x0000_s1043" type="#_x0000_t75" alt="" style="position:absolute;margin-left:378pt;margin-top:387pt;width:95pt;height:86pt;z-index:251668480">
            <v:imagedata r:id="rId16" r:href="rId17"/>
          </v:shape>
        </w:pict>
      </w:r>
      <w:r>
        <w:rPr>
          <w:noProof/>
        </w:rPr>
        <w:pict>
          <v:shape id="_x0000_s1044" type="#_x0000_t75" alt="" style="position:absolute;margin-left:-27pt;margin-top:666pt;width:526.75pt;height:60.65pt;z-index:251629568">
            <v:imagedata r:id="rId18" o:title=""/>
          </v:shape>
        </w:pict>
      </w:r>
      <w:r>
        <w:rPr>
          <w:noProof/>
        </w:rPr>
        <w:pict>
          <v:shape id="_x0000_s1045" type="#_x0000_t75" alt="" style="position:absolute;margin-left:-9pt;margin-top:279pt;width:198pt;height:124pt;z-index:251669504">
            <v:imagedata r:id="rId19" r:href="rId20"/>
          </v:shape>
        </w:pict>
      </w:r>
      <w:r>
        <w:rPr>
          <w:noProof/>
        </w:rPr>
        <w:pict>
          <v:shape id="_x0000_s1046" type="#_x0000_t75" style="position:absolute;margin-left:252pt;margin-top:207pt;width:261pt;height:132.6pt;z-index:251622400">
            <v:imagedata r:id="rId21" o:title=""/>
            <w10:wrap type="topAndBottom"/>
          </v:shape>
        </w:pict>
      </w:r>
      <w:r>
        <w:rPr>
          <w:noProof/>
        </w:rPr>
        <w:pict>
          <v:shape id="_x0000_s1047" type="#_x0000_t75" alt="" style="position:absolute;margin-left:3in;margin-top:45pt;width:168pt;height:119pt;z-index:251665408">
            <v:imagedata r:id="rId22" r:href="rId23"/>
          </v:shape>
        </w:pict>
      </w:r>
      <w:r>
        <w:rPr>
          <w:noProof/>
        </w:rPr>
        <w:pict>
          <v:shape id="_x0000_s1048" type="#_x0000_t75" alt="" style="position:absolute;margin-left:-27pt;margin-top:18pt;width:169pt;height:225pt;z-index:251674624">
            <v:imagedata r:id="rId24" r:href="rId25"/>
          </v:shape>
        </w:pict>
      </w:r>
      <w:r>
        <w:br w:type="page"/>
        <w:t xml:space="preserve">   </w:t>
      </w:r>
    </w:p>
    <w:p w:rsidR="00A470CC" w:rsidRDefault="00A470CC">
      <w:r>
        <w:rPr>
          <w:noProof/>
        </w:rPr>
        <w:pict>
          <v:shape id="_x0000_s1049" type="#_x0000_t75" alt="" style="position:absolute;margin-left:342pt;margin-top:46.55pt;width:188pt;height:135pt;z-index:251667456">
            <v:imagedata r:id="rId26" r:href="rId27"/>
          </v:shape>
        </w:pict>
      </w:r>
      <w:r>
        <w:rPr>
          <w:noProof/>
        </w:rPr>
        <w:pict>
          <v:shape id="_x0000_s1050" type="#_x0000_t75" alt="" style="position:absolute;margin-left:-45pt;margin-top:55.55pt;width:88pt;height:98pt;z-index:251671552">
            <v:imagedata r:id="rId28" r:href="rId29"/>
          </v:shape>
        </w:pict>
      </w:r>
      <w:r>
        <w:rPr>
          <w:noProof/>
        </w:rPr>
        <w:pict>
          <v:shape id="_x0000_s1051" type="#_x0000_t75" alt="" style="position:absolute;margin-left:225pt;margin-top:-7.45pt;width:134pt;height:159pt;z-index:251654144">
            <v:imagedata r:id="rId30" o:title=""/>
          </v:shape>
        </w:pict>
      </w:r>
      <w:r>
        <w:t xml:space="preserve">  </w:t>
      </w:r>
    </w:p>
    <w:p w:rsidR="00A470CC" w:rsidRDefault="00A470CC">
      <w:r>
        <w:rPr>
          <w:noProof/>
        </w:rPr>
        <w:pict>
          <v:shape id="_x0000_s1052" type="#_x0000_t75" alt="" style="position:absolute;margin-left:81pt;margin-top:12.1pt;width:117.2pt;height:98.8pt;z-index:251694080">
            <v:imagedata r:id="rId31" r:href="rId32"/>
          </v:shape>
        </w:pict>
      </w:r>
      <w:r>
        <w:rPr>
          <w:noProof/>
        </w:rPr>
        <w:pict>
          <v:shape id="_x0000_s1053" type="#_x0000_t75" alt="" style="position:absolute;margin-left:-27pt;margin-top:-400.25pt;width:268pt;height:154pt;z-index:251673600">
            <v:imagedata r:id="rId33" r:href="rId34"/>
          </v:shape>
        </w:pict>
      </w:r>
      <w:r>
        <w:rPr>
          <w:noProof/>
        </w:rPr>
        <w:pict>
          <v:shape id="_x0000_s1054" type="#_x0000_t75" alt="" style="position:absolute;margin-left:297pt;margin-top:-445.25pt;width:179pt;height:129pt;z-index:251672576">
            <v:imagedata r:id="rId35" r:href="rId36"/>
          </v:shape>
        </w:pict>
      </w:r>
      <w:r>
        <w:t xml:space="preserve">     </w:t>
      </w:r>
      <w:r>
        <w:rPr>
          <w:noProof/>
        </w:rPr>
        <w:t xml:space="preserve"> </w:t>
      </w:r>
    </w:p>
    <w:p w:rsidR="00A470CC" w:rsidRDefault="00A470CC">
      <w:r>
        <w:t xml:space="preserve">    </w:t>
      </w:r>
    </w:p>
    <w:p w:rsidR="00A470CC" w:rsidRDefault="00A470CC"/>
    <w:p w:rsidR="00A470CC" w:rsidRDefault="00A470CC">
      <w:r>
        <w:rPr>
          <w:noProof/>
        </w:rPr>
        <w:pict>
          <v:shape id="_x0000_s1055" type="#_x0000_t75" alt="" style="position:absolute;margin-left:2in;margin-top:97.8pt;width:114pt;height:127pt;z-index:251676672">
            <v:imagedata r:id="rId37" r:href="rId38"/>
          </v:shape>
        </w:pict>
      </w:r>
      <w:r>
        <w:t xml:space="preserve">    </w:t>
      </w:r>
    </w:p>
    <w:p w:rsidR="00A470CC" w:rsidRDefault="00A470CC">
      <w:r>
        <w:rPr>
          <w:noProof/>
        </w:rPr>
        <w:pict>
          <v:shape id="_x0000_s1056" type="#_x0000_t75" alt="" style="position:absolute;margin-left:0;margin-top:72.35pt;width:90pt;height:203pt;z-index:251666432">
            <v:imagedata r:id="rId39" r:href="rId40"/>
          </v:shape>
        </w:pict>
      </w:r>
      <w:r>
        <w:t xml:space="preserve">     </w:t>
      </w:r>
    </w:p>
    <w:p w:rsidR="00A470CC" w:rsidRDefault="00A470CC">
      <w:r>
        <w:rPr>
          <w:noProof/>
        </w:rPr>
        <w:pict>
          <v:shape id="_x0000_s1057" type="#_x0000_t75" alt="" style="position:absolute;margin-left:1in;margin-top:208.9pt;width:151.6pt;height:151.6pt;z-index:251626496">
            <v:imagedata r:id="rId41" o:title=""/>
          </v:shape>
        </w:pict>
      </w:r>
      <w:r>
        <w:rPr>
          <w:noProof/>
        </w:rPr>
        <w:pict>
          <v:shape id="_x0000_s1058" type="#_x0000_t75" style="position:absolute;margin-left:234pt;margin-top:19.9pt;width:270pt;height:220.25pt;z-index:251621376">
            <v:imagedata r:id="rId42" o:title=""/>
            <w10:wrap type="topAndBottom"/>
          </v:shape>
        </w:pict>
      </w:r>
      <w:r>
        <w:t xml:space="preserve">    </w:t>
      </w:r>
    </w:p>
    <w:p w:rsidR="00A470CC" w:rsidRDefault="00A470CC">
      <w:r>
        <w:rPr>
          <w:noProof/>
        </w:rPr>
        <w:pict>
          <v:shape id="_x0000_s1059" type="#_x0000_t75" alt="" style="position:absolute;margin-left:297pt;margin-top:6.3pt;width:193.25pt;height:223.6pt;z-index:251627520">
            <v:imagedata r:id="rId43" o:title=""/>
          </v:shape>
        </w:pict>
      </w:r>
      <w:r>
        <w:t xml:space="preserve"> </w:t>
      </w:r>
      <w:r>
        <w:rPr>
          <w:noProof/>
        </w:rPr>
        <w:t xml:space="preserve"> </w:t>
      </w:r>
      <w:r>
        <w:t xml:space="preserve">    </w:t>
      </w:r>
    </w:p>
    <w:p w:rsidR="00A470CC" w:rsidRDefault="00A470CC">
      <w:r>
        <w:t xml:space="preserve">  </w:t>
      </w:r>
      <w:r>
        <w:rPr>
          <w:noProof/>
        </w:rPr>
        <w:t xml:space="preserve"> </w:t>
      </w:r>
    </w:p>
    <w:p w:rsidR="00A470CC" w:rsidRDefault="00A470CC">
      <w:r>
        <w:t xml:space="preserve">   </w:t>
      </w:r>
    </w:p>
    <w:p w:rsidR="00A470CC" w:rsidRDefault="00A470CC">
      <w:r>
        <w:rPr>
          <w:noProof/>
        </w:rPr>
        <w:pict>
          <v:shape id="_x0000_s1060" type="#_x0000_t75" alt="" style="position:absolute;margin-left:0;margin-top:38pt;width:242.55pt;height:132.65pt;z-index:251630592">
            <v:imagedata r:id="rId44" o:title=""/>
          </v:shape>
        </w:pict>
      </w:r>
    </w:p>
    <w:p w:rsidR="00A470CC" w:rsidRDefault="00A470CC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61" type="#_x0000_t75" style="position:absolute;margin-left:2in;margin-top:-558.2pt;width:270pt;height:201.75pt;z-index:251625472">
            <v:imagedata r:id="rId45" o:title=""/>
            <w10:wrap type="topAndBottom"/>
          </v:shape>
        </w:pict>
      </w:r>
      <w:r>
        <w:rPr>
          <w:noProof/>
        </w:rPr>
        <w:pict>
          <v:shape id="_x0000_s1062" type="#_x0000_t75" alt="" style="position:absolute;margin-left:-27pt;margin-top:459pt;width:183pt;height:204pt;z-index:251685888">
            <v:imagedata r:id="rId46" r:href="rId47"/>
          </v:shape>
        </w:pict>
      </w:r>
      <w:r>
        <w:rPr>
          <w:noProof/>
        </w:rPr>
        <w:pict>
          <v:shape id="_x0000_s1063" type="#_x0000_t75" alt="" style="position:absolute;margin-left:171pt;margin-top:486pt;width:205pt;height:187pt;z-index:251687936">
            <v:imagedata r:id="rId48" r:href="rId49"/>
          </v:shape>
        </w:pict>
      </w:r>
      <w:r>
        <w:rPr>
          <w:noProof/>
        </w:rPr>
        <w:pict>
          <v:shape id="_x0000_s1064" type="#_x0000_t75" alt="" style="position:absolute;margin-left:5in;margin-top:486pt;width:118.9pt;height:124.65pt;z-index:251659264">
            <v:imagedata r:id="rId50" o:title=""/>
          </v:shape>
        </w:pict>
      </w:r>
      <w:r>
        <w:rPr>
          <w:noProof/>
        </w:rPr>
        <w:pict>
          <v:shape id="_x0000_s1065" type="#_x0000_t75" alt="" style="position:absolute;margin-left:-27pt;margin-top:20.5pt;width:180pt;height:180pt;z-index:251686912">
            <v:imagedata r:id="rId51" r:href="rId52"/>
          </v:shape>
        </w:pict>
      </w:r>
      <w:r>
        <w:rPr>
          <w:noProof/>
        </w:rPr>
        <w:pict>
          <v:shape id="_x0000_s1066" type="#_x0000_t75" alt="" style="position:absolute;margin-left:405pt;margin-top:128.5pt;width:107.95pt;height:151.7pt;z-index:251638784">
            <v:imagedata r:id="rId53" o:title=""/>
          </v:shape>
        </w:pict>
      </w:r>
      <w:r>
        <w:rPr>
          <w:noProof/>
        </w:rPr>
        <w:pict>
          <v:shape id="_x0000_s1067" type="#_x0000_t75" alt="" style="position:absolute;margin-left:369pt;margin-top:290.5pt;width:128.85pt;height:117.45pt;z-index:251639808">
            <v:imagedata r:id="rId54" o:title=""/>
          </v:shape>
        </w:pict>
      </w:r>
      <w:r>
        <w:rPr>
          <w:noProof/>
        </w:rPr>
        <w:pict>
          <v:shape id="_x0000_s1068" type="#_x0000_t75" alt="" style="position:absolute;margin-left:2in;margin-top:281.5pt;width:162.95pt;height:162.95pt;z-index:251637760">
            <v:imagedata r:id="rId55" o:title=""/>
          </v:shape>
        </w:pict>
      </w:r>
      <w:r>
        <w:rPr>
          <w:noProof/>
        </w:rPr>
        <w:pict>
          <v:shape id="_x0000_s1069" type="#_x0000_t75" style="position:absolute;margin-left:-27pt;margin-top:290.5pt;width:2in;height:123.95pt;z-index:251636736">
            <v:imagedata r:id="rId56" o:title=""/>
            <w10:wrap type="topAndBottom"/>
          </v:shape>
        </w:pict>
      </w:r>
      <w:r>
        <w:rPr>
          <w:rFonts w:ascii="Times New Roman" w:hAnsi="Times New Roman" w:cs="Times New Roman"/>
        </w:rPr>
        <w:br w:type="page"/>
      </w:r>
      <w:r>
        <w:rPr>
          <w:noProof/>
        </w:rPr>
        <w:pict>
          <v:shape id="_x0000_s1070" type="#_x0000_t75" alt="" style="position:absolute;margin-left:207pt;margin-top:612pt;width:119.6pt;height:127.7pt;z-index:251631616">
            <v:imagedata r:id="rId57" o:title=""/>
          </v:shape>
        </w:pict>
      </w:r>
      <w:r>
        <w:rPr>
          <w:noProof/>
        </w:rPr>
        <w:pict>
          <v:shape id="_x0000_s1071" type="#_x0000_t75" alt="" style="position:absolute;margin-left:351.55pt;margin-top:558pt;width:140.45pt;height:173pt;z-index:251691008">
            <v:imagedata r:id="rId58" r:href="rId59"/>
          </v:shape>
        </w:pict>
      </w:r>
      <w:r>
        <w:rPr>
          <w:noProof/>
        </w:rPr>
        <w:pict>
          <v:shape id="_x0000_s1072" type="#_x0000_t75" alt="" style="position:absolute;margin-left:252pt;margin-top:405pt;width:189.45pt;height:181.9pt;z-index:251640832">
            <v:imagedata r:id="rId60" o:title=""/>
          </v:shape>
        </w:pict>
      </w:r>
      <w:r>
        <w:rPr>
          <w:noProof/>
        </w:rPr>
        <w:pict>
          <v:shape id="_x0000_s1073" type="#_x0000_t75" style="position:absolute;margin-left:315pt;margin-top:54pt;width:178pt;height:239pt;z-index:251652096">
            <v:imagedata r:id="rId61" o:title=""/>
          </v:shape>
        </w:pict>
      </w:r>
      <w:r>
        <w:rPr>
          <w:noProof/>
        </w:rPr>
        <w:pict>
          <v:shape id="_x0000_s1074" type="#_x0000_t75" alt="" style="position:absolute;margin-left:-45pt;margin-top:549pt;width:240pt;height:119.2pt;z-index:251658240">
            <v:imagedata r:id="rId62" o:title=""/>
          </v:shape>
        </w:pict>
      </w:r>
      <w:r>
        <w:rPr>
          <w:noProof/>
        </w:rPr>
        <w:pict>
          <v:shape id="_x0000_s1075" type="#_x0000_t75" alt="" style="position:absolute;margin-left:252pt;margin-top:4in;width:268pt;height:91pt;z-index:251655168">
            <v:imagedata r:id="rId63" o:title=""/>
          </v:shape>
        </w:pict>
      </w:r>
      <w:r>
        <w:rPr>
          <w:noProof/>
        </w:rPr>
        <w:pict>
          <v:shape id="_x0000_s1076" type="#_x0000_t75" alt="" style="position:absolute;margin-left:-36pt;margin-top:6in;width:357pt;height:94pt;z-index:251688960">
            <v:imagedata r:id="rId64" r:href="rId65"/>
          </v:shape>
        </w:pict>
      </w:r>
      <w:r>
        <w:rPr>
          <w:noProof/>
        </w:rPr>
        <w:pict>
          <v:shape id="_x0000_s1077" type="#_x0000_t75" alt="" style="position:absolute;margin-left:-36pt;margin-top:4in;width:260pt;height:114pt;z-index:251689984">
            <v:imagedata r:id="rId66" r:href="rId67" blacklevel="-3277f"/>
          </v:shape>
        </w:pict>
      </w:r>
      <w:r>
        <w:rPr>
          <w:noProof/>
        </w:rPr>
        <w:pict>
          <v:shape id="_x0000_s1078" type="#_x0000_t75" style="position:absolute;margin-left:180pt;margin-top:54pt;width:82pt;height:110.25pt;z-index:251653120">
            <v:imagedata r:id="rId68" o:title=""/>
          </v:shape>
        </w:pict>
      </w:r>
      <w:r>
        <w:rPr>
          <w:noProof/>
        </w:rPr>
        <w:pict>
          <v:shape id="_x0000_s1079" type="#_x0000_t75" alt="" style="position:absolute;margin-left:-36pt;margin-top:18pt;width:155pt;height:249pt;z-index:251675648">
            <v:imagedata r:id="rId69" r:href="rId70"/>
          </v:shape>
        </w:pict>
      </w:r>
      <w:r>
        <w:rPr>
          <w:rFonts w:ascii="Times New Roman" w:hAnsi="Times New Roman" w:cs="Times New Roman"/>
        </w:rPr>
        <w:br w:type="page"/>
      </w:r>
      <w:r>
        <w:rPr>
          <w:noProof/>
        </w:rPr>
        <w:pict>
          <v:shape id="_x0000_s1080" type="#_x0000_t75" alt="" style="position:absolute;margin-left:81pt;margin-top:513pt;width:189.2pt;height:169.1pt;z-index:251692032">
            <v:imagedata r:id="rId71" r:href="rId72"/>
          </v:shape>
        </w:pict>
      </w:r>
      <w:r>
        <w:rPr>
          <w:noProof/>
        </w:rPr>
        <w:pict>
          <v:shape id="_x0000_s1081" type="#_x0000_t75" alt="" style="position:absolute;margin-left:225pt;margin-top:6in;width:177pt;height:221pt;z-index:251679744">
            <v:imagedata r:id="rId73" r:href="rId74"/>
          </v:shape>
        </w:pict>
      </w:r>
      <w:r>
        <w:rPr>
          <w:noProof/>
        </w:rPr>
        <w:pict>
          <v:shape id="_x0000_s1082" type="#_x0000_t75" alt="" style="position:absolute;margin-left:2in;margin-top:387pt;width:268pt;height:121pt;z-index:251681792">
            <v:imagedata r:id="rId75" r:href="rId76"/>
          </v:shape>
        </w:pict>
      </w:r>
      <w:r>
        <w:rPr>
          <w:noProof/>
        </w:rPr>
        <w:pict>
          <v:shape id="_x0000_s1083" type="#_x0000_t75" alt="" style="position:absolute;margin-left:-36pt;margin-top:342pt;width:212pt;height:283pt;z-index:251680768">
            <v:imagedata r:id="rId77" r:href="rId78"/>
          </v:shape>
        </w:pict>
      </w:r>
      <w:r>
        <w:rPr>
          <w:noProof/>
        </w:rPr>
        <w:pict>
          <v:shape id="_x0000_s1084" type="#_x0000_t75" alt="" style="position:absolute;margin-left:270pt;margin-top:3in;width:122pt;height:180pt;z-index:251684864">
            <v:imagedata r:id="rId79" r:href="rId80"/>
          </v:shape>
        </w:pict>
      </w:r>
      <w:r>
        <w:rPr>
          <w:noProof/>
        </w:rPr>
        <w:pict>
          <v:shape id="_x0000_s1085" type="#_x0000_t75" alt="" style="position:absolute;margin-left:414pt;margin-top:225pt;width:95pt;height:316pt;z-index:251683840">
            <v:imagedata r:id="rId81" r:href="rId82"/>
          </v:shape>
        </w:pict>
      </w:r>
      <w:r>
        <w:rPr>
          <w:noProof/>
        </w:rPr>
        <w:pict>
          <v:shape id="_x0000_s1086" type="#_x0000_t75" alt="" style="position:absolute;margin-left:-45pt;margin-top:207pt;width:4in;height:109.2pt;z-index:251682816">
            <v:imagedata r:id="rId83" r:href="rId84"/>
          </v:shape>
        </w:pict>
      </w:r>
      <w:r>
        <w:rPr>
          <w:noProof/>
        </w:rPr>
        <w:pict>
          <v:shape id="_x0000_s1087" type="#_x0000_t75" alt="" style="position:absolute;margin-left:337.75pt;margin-top:9pt;width:211.25pt;height:211.25pt;z-index:251635712">
            <v:imagedata r:id="rId85" o:title=""/>
          </v:shape>
        </w:pict>
      </w:r>
      <w:r>
        <w:rPr>
          <w:noProof/>
        </w:rPr>
        <w:pict>
          <v:shape id="_x0000_s1088" type="#_x0000_t75" alt="" style="position:absolute;margin-left:170.05pt;margin-top:18pt;width:162.95pt;height:189.45pt;z-index:251633664">
            <v:imagedata r:id="rId86" o:title=""/>
          </v:shape>
        </w:pict>
      </w:r>
      <w:r>
        <w:rPr>
          <w:noProof/>
        </w:rPr>
        <w:pict>
          <v:shape id="_x0000_s1089" type="#_x0000_t75" alt="" style="position:absolute;margin-left:-36pt;margin-top:1in;width:198pt;height:128.15pt;z-index:251634688">
            <v:imagedata r:id="rId87" o:title=""/>
          </v:shape>
        </w:pict>
      </w:r>
      <w:r>
        <w:rPr>
          <w:rFonts w:ascii="Times New Roman" w:hAnsi="Times New Roman" w:cs="Times New Roman"/>
        </w:rPr>
        <w:br w:type="page"/>
      </w:r>
      <w:r>
        <w:rPr>
          <w:noProof/>
        </w:rPr>
        <w:pict>
          <v:shape id="_x0000_s1090" type="#_x0000_t75" alt="" style="position:absolute;margin-left:-45pt;margin-top:189pt;width:293pt;height:225pt;z-index:251677696">
            <v:imagedata r:id="rId88" r:href="rId89"/>
          </v:shape>
        </w:pict>
      </w:r>
      <w:r>
        <w:rPr>
          <w:noProof/>
        </w:rPr>
        <w:pict>
          <v:shape id="_x0000_s1091" type="#_x0000_t75" alt="" style="position:absolute;margin-left:270pt;margin-top:306pt;width:206.35pt;height:177.3pt;z-index:251624448">
            <v:imagedata r:id="rId90" o:title=""/>
          </v:shape>
        </w:pict>
      </w:r>
      <w:r>
        <w:rPr>
          <w:noProof/>
        </w:rPr>
        <w:pict>
          <v:shape id="_x0000_s1092" type="#_x0000_t75" alt="" style="position:absolute;margin-left:135pt;margin-top:585pt;width:170.55pt;height:154.55pt;z-index:251632640">
            <v:imagedata r:id="rId91" o:title=""/>
          </v:shape>
        </w:pict>
      </w:r>
      <w:r>
        <w:rPr>
          <w:noProof/>
        </w:rPr>
        <w:pict>
          <v:shape id="_x0000_s1093" type="#_x0000_t75" style="position:absolute;margin-left:315pt;margin-top:583.75pt;width:208.4pt;height:161.05pt;z-index:251623424">
            <v:imagedata r:id="rId92" o:title=""/>
            <w10:wrap type="topAndBottom"/>
          </v:shape>
        </w:pict>
      </w:r>
      <w:r>
        <w:rPr>
          <w:noProof/>
        </w:rPr>
        <w:pict>
          <v:shape id="_x0000_s1094" type="#_x0000_t75" alt="" style="position:absolute;margin-left:0;margin-top:447pt;width:221pt;height:138pt;z-index:251678720">
            <v:imagedata r:id="rId93" r:href="rId94"/>
          </v:shape>
        </w:pict>
      </w:r>
      <w:r>
        <w:rPr>
          <w:noProof/>
        </w:rPr>
        <w:pict>
          <v:shape id="_x0000_s1095" type="#_x0000_t75" alt="" style="position:absolute;margin-left:-36pt;margin-top:585pt;width:159.05pt;height:160.75pt;z-index:251693056">
            <v:imagedata r:id="rId95" r:href="rId96"/>
          </v:shape>
        </w:pict>
      </w:r>
      <w:r>
        <w:rPr>
          <w:noProof/>
        </w:rPr>
        <w:pict>
          <v:shape id="_x0000_s1096" type="#_x0000_t75" alt="" style="position:absolute;margin-left:0;margin-top:36pt;width:185pt;height:153pt;z-index:251656192">
            <v:imagedata r:id="rId97" o:title=""/>
          </v:shape>
        </w:pict>
      </w:r>
      <w:r>
        <w:rPr>
          <w:noProof/>
        </w:rPr>
        <w:pict>
          <v:shape id="_x0000_s1097" type="#_x0000_t75" alt="" style="position:absolute;margin-left:204.85pt;margin-top:7.55pt;width:300pt;height:226pt;z-index:251657216">
            <v:imagedata r:id="rId98" o:title=""/>
          </v:shape>
        </w:pict>
      </w:r>
    </w:p>
    <w:sectPr w:rsidR="00A470CC" w:rsidSect="00A470CC">
      <w:pgSz w:w="12240" w:h="15840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embedSystemFonts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70CC"/>
    <w:rsid w:val="00A47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  <w:style w:type="character" w:customStyle="1" w:styleId="apple-converted-space">
    <w:name w:val="apple-converted-space"/>
    <w:uiPriority w:val="99"/>
  </w:style>
  <w:style w:type="character" w:customStyle="1" w:styleId="hps">
    <w:name w:val="hps"/>
    <w:uiPriority w:val="99"/>
  </w:style>
  <w:style w:type="character" w:customStyle="1" w:styleId="atn">
    <w:name w:val="atn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5.png"/><Relationship Id="rId34" Type="http://schemas.openxmlformats.org/officeDocument/2006/relationships/image" Target="http://etc.usf.edu/clipart/3900/3949/hand_4_lg.gif" TargetMode="External"/><Relationship Id="rId42" Type="http://schemas.openxmlformats.org/officeDocument/2006/relationships/image" Target="media/image27.png"/><Relationship Id="rId47" Type="http://schemas.openxmlformats.org/officeDocument/2006/relationships/image" Target="http://rl-creative.com/wp-content/uploads/2009/10/20091011_computer_headphones_clip_art_9973.jpg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image" Target="media/image44.png"/><Relationship Id="rId68" Type="http://schemas.openxmlformats.org/officeDocument/2006/relationships/image" Target="media/image47.png"/><Relationship Id="rId76" Type="http://schemas.openxmlformats.org/officeDocument/2006/relationships/image" Target="http://etc.usf.edu/clipart/17700/17781/horn_17781_lg.gif" TargetMode="External"/><Relationship Id="rId84" Type="http://schemas.openxmlformats.org/officeDocument/2006/relationships/image" Target="http://www.clker.com/cliparts/9/3/0/4/1194986649306310402violin_ganson.svg.hi.png" TargetMode="External"/><Relationship Id="rId89" Type="http://schemas.openxmlformats.org/officeDocument/2006/relationships/image" Target="http://school.discoveryeducation.com/clipart/images/grdpiano.gif" TargetMode="External"/><Relationship Id="rId97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49.png"/><Relationship Id="rId92" Type="http://schemas.openxmlformats.org/officeDocument/2006/relationships/image" Target="media/image6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http://thumb18.shutterstock.com/thumb_small/169/169,1166004489,16/stock-vector-paint-tube-2315908.jpg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17.jpeg"/><Relationship Id="rId32" Type="http://schemas.openxmlformats.org/officeDocument/2006/relationships/image" Target="http://www.clker.com/cliparts/O/8/J/h/N/H/eraser-th.png" TargetMode="External"/><Relationship Id="rId37" Type="http://schemas.openxmlformats.org/officeDocument/2006/relationships/image" Target="media/image24.png"/><Relationship Id="rId40" Type="http://schemas.openxmlformats.org/officeDocument/2006/relationships/image" Target="http://www.clker.com/cliparts/5/4/6/1/12065700211760418429jonata_Brush_2.svg.hi.png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image" Target="media/image46.png"/><Relationship Id="rId74" Type="http://schemas.openxmlformats.org/officeDocument/2006/relationships/image" Target="http://www.cksinfo.com/clipart/music/instruments/guitars/electric-guitar-BW.png" TargetMode="External"/><Relationship Id="rId79" Type="http://schemas.openxmlformats.org/officeDocument/2006/relationships/image" Target="media/image53.png"/><Relationship Id="rId87" Type="http://schemas.openxmlformats.org/officeDocument/2006/relationships/image" Target="media/image58.png"/><Relationship Id="rId5" Type="http://schemas.openxmlformats.org/officeDocument/2006/relationships/image" Target="media/image2.png"/><Relationship Id="rId61" Type="http://schemas.openxmlformats.org/officeDocument/2006/relationships/image" Target="media/image42.png"/><Relationship Id="rId82" Type="http://schemas.openxmlformats.org/officeDocument/2006/relationships/image" Target="http://www.easyvectors.com/assets/images/vectors/afbig/cf02fe53b37c13f799f3ce0d466a226c-cello-clip-art.jpg" TargetMode="External"/><Relationship Id="rId90" Type="http://schemas.openxmlformats.org/officeDocument/2006/relationships/image" Target="media/image60.jpeg"/><Relationship Id="rId95" Type="http://schemas.openxmlformats.org/officeDocument/2006/relationships/image" Target="media/image64.jpeg"/><Relationship Id="rId19" Type="http://schemas.openxmlformats.org/officeDocument/2006/relationships/image" Target="media/image14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http://school.discoveryeducation.com/clipart/images/palette.gif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38.png"/><Relationship Id="rId64" Type="http://schemas.openxmlformats.org/officeDocument/2006/relationships/image" Target="media/image45.png"/><Relationship Id="rId69" Type="http://schemas.openxmlformats.org/officeDocument/2006/relationships/image" Target="media/image48.png"/><Relationship Id="rId77" Type="http://schemas.openxmlformats.org/officeDocument/2006/relationships/image" Target="media/image52.png"/><Relationship Id="rId100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34.jpeg"/><Relationship Id="rId72" Type="http://schemas.openxmlformats.org/officeDocument/2006/relationships/image" Target="http://www.arthursclipart.org/music/music/flute%202.gif" TargetMode="External"/><Relationship Id="rId80" Type="http://schemas.openxmlformats.org/officeDocument/2006/relationships/image" Target="http://www.clker.com/cliparts/0/3/1/b/11954457501222562566Gerald_G_Clarinet.svg.hi.png" TargetMode="External"/><Relationship Id="rId85" Type="http://schemas.openxmlformats.org/officeDocument/2006/relationships/image" Target="media/image56.jpeg"/><Relationship Id="rId93" Type="http://schemas.openxmlformats.org/officeDocument/2006/relationships/image" Target="media/image63.jpeg"/><Relationship Id="rId98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http://www.clipartoday.com/_thumbs/024/School/school_090_002_tns.png" TargetMode="External"/><Relationship Id="rId25" Type="http://schemas.openxmlformats.org/officeDocument/2006/relationships/image" Target="http://www.pamsclipart.com/clipart_images/art_easel_with_a_welcom_message_on_a_canvas_0515-1008-0418-0148_SMU.jpg" TargetMode="External"/><Relationship Id="rId33" Type="http://schemas.openxmlformats.org/officeDocument/2006/relationships/image" Target="media/image22.png"/><Relationship Id="rId38" Type="http://schemas.openxmlformats.org/officeDocument/2006/relationships/image" Target="http://www.clker.com/cliparts/K/A/b/E/i/a/clip-art-scissors-hi.png" TargetMode="External"/><Relationship Id="rId46" Type="http://schemas.openxmlformats.org/officeDocument/2006/relationships/image" Target="media/image31.jpeg"/><Relationship Id="rId59" Type="http://schemas.openxmlformats.org/officeDocument/2006/relationships/image" Target="http://www.cksinfo.com/clipart/construction/tools/clamps/clamp.png" TargetMode="External"/><Relationship Id="rId67" Type="http://schemas.openxmlformats.org/officeDocument/2006/relationships/image" Target="http://school.discoveryeducation.com/clipart/images/wrench.gif" TargetMode="External"/><Relationship Id="rId20" Type="http://schemas.openxmlformats.org/officeDocument/2006/relationships/image" Target="http://school.discoveryeducation.com/clipart/images/pnt-tube.gif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6.jpeg"/><Relationship Id="rId62" Type="http://schemas.openxmlformats.org/officeDocument/2006/relationships/image" Target="media/image43.png"/><Relationship Id="rId70" Type="http://schemas.openxmlformats.org/officeDocument/2006/relationships/image" Target="http://www.qacps.k12.md.us/ces/clipart/Carson%20Dellosa%20Clipart/Carson%20Dellosa%20Back%20to%20School/Images/Black%20and%20White%20Images/School%20Clip%20Art/GLUE_BW.bmp" TargetMode="External"/><Relationship Id="rId75" Type="http://schemas.openxmlformats.org/officeDocument/2006/relationships/image" Target="media/image51.png"/><Relationship Id="rId83" Type="http://schemas.openxmlformats.org/officeDocument/2006/relationships/image" Target="media/image55.png"/><Relationship Id="rId88" Type="http://schemas.openxmlformats.org/officeDocument/2006/relationships/image" Target="media/image59.png"/><Relationship Id="rId91" Type="http://schemas.openxmlformats.org/officeDocument/2006/relationships/image" Target="media/image61.png"/><Relationship Id="rId96" Type="http://schemas.openxmlformats.org/officeDocument/2006/relationships/image" Target="http://www.pamsclipart.com/clipart_images/piano_keys_on_black_background_0515-0912-2214-5815_SMU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png"/><Relationship Id="rId23" Type="http://schemas.openxmlformats.org/officeDocument/2006/relationships/image" Target="http://www.cartoon-clipart.com/cartoon_clipart_images/paintbrush_with_paint_dripping_off_0515-1003-0700-2452_SMU.jpg" TargetMode="External"/><Relationship Id="rId28" Type="http://schemas.openxmlformats.org/officeDocument/2006/relationships/image" Target="media/image19.jpeg"/><Relationship Id="rId36" Type="http://schemas.openxmlformats.org/officeDocument/2006/relationships/image" Target="http://school.discoveryeducation.com/clipart/images/techpen.gif" TargetMode="External"/><Relationship Id="rId49" Type="http://schemas.openxmlformats.org/officeDocument/2006/relationships/image" Target="http://www.clker.com/cliparts/7/D/r/G/w/Y/laptop-hi.png" TargetMode="External"/><Relationship Id="rId57" Type="http://schemas.openxmlformats.org/officeDocument/2006/relationships/image" Target="media/image39.jpeg"/><Relationship Id="rId10" Type="http://schemas.openxmlformats.org/officeDocument/2006/relationships/image" Target="media/image7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http://www.neoclipart.com/uploads/posts/2009-04/1239279719_clipart-of-personal-computer-thumb4017967.jpg" TargetMode="External"/><Relationship Id="rId60" Type="http://schemas.openxmlformats.org/officeDocument/2006/relationships/image" Target="media/image41.jpeg"/><Relationship Id="rId65" Type="http://schemas.openxmlformats.org/officeDocument/2006/relationships/image" Target="http://etc.usf.edu/clipart/26800/26890/hand_saw_26890_lg.gif" TargetMode="External"/><Relationship Id="rId73" Type="http://schemas.openxmlformats.org/officeDocument/2006/relationships/image" Target="media/image50.png"/><Relationship Id="rId78" Type="http://schemas.openxmlformats.org/officeDocument/2006/relationships/image" Target="http://www.arthursclipart.org/music/music/guitar%203.gif" TargetMode="External"/><Relationship Id="rId81" Type="http://schemas.openxmlformats.org/officeDocument/2006/relationships/image" Target="media/image54.jpeg"/><Relationship Id="rId86" Type="http://schemas.openxmlformats.org/officeDocument/2006/relationships/image" Target="media/image57.jpeg"/><Relationship Id="rId94" Type="http://schemas.openxmlformats.org/officeDocument/2006/relationships/image" Target="http://static.freepik.com/free-photo/piano-keys-clip-art_435924.jpg" TargetMode="External"/><Relationship Id="rId9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http://www.vectorart.com/webart/products/43188J.GIF" TargetMode="External"/><Relationship Id="rId18" Type="http://schemas.openxmlformats.org/officeDocument/2006/relationships/image" Target="media/image13.pn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12</Pages>
  <Words>693</Words>
  <Characters>3955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 December 2011</dc:title>
  <dc:subject/>
  <dc:creator>Sand, Melissa</dc:creator>
  <cp:keywords/>
  <dc:description/>
  <cp:lastModifiedBy>m</cp:lastModifiedBy>
  <cp:revision>2</cp:revision>
  <cp:lastPrinted>2011-12-04T23:02:00Z</cp:lastPrinted>
  <dcterms:created xsi:type="dcterms:W3CDTF">2011-12-05T08:48:00Z</dcterms:created>
  <dcterms:modified xsi:type="dcterms:W3CDTF">2011-12-05T08:48:00Z</dcterms:modified>
</cp:coreProperties>
</file>